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257" w:rsidRDefault="004443D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4404993</wp:posOffset>
            </wp:positionH>
            <wp:positionV relativeFrom="paragraph">
              <wp:posOffset>-641981</wp:posOffset>
            </wp:positionV>
            <wp:extent cx="1745617" cy="1221738"/>
            <wp:effectExtent l="0" t="0" r="6983" b="0"/>
            <wp:wrapThrough wrapText="bothSides">
              <wp:wrapPolygon edited="0">
                <wp:start x="0" y="0"/>
                <wp:lineTo x="0" y="21229"/>
                <wp:lineTo x="21451" y="21229"/>
                <wp:lineTo x="21451" y="0"/>
                <wp:lineTo x="0" y="0"/>
              </wp:wrapPolygon>
            </wp:wrapThrough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5617" cy="12217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A35257" w:rsidRDefault="00A35257">
      <w:pPr>
        <w:rPr>
          <w:b/>
        </w:rPr>
      </w:pPr>
    </w:p>
    <w:p w:rsidR="00A35257" w:rsidRDefault="004443DE">
      <w:pPr>
        <w:rPr>
          <w:b/>
        </w:rPr>
      </w:pPr>
      <w:r>
        <w:rPr>
          <w:b/>
        </w:rPr>
        <w:t xml:space="preserve">Permission for walking home alone </w:t>
      </w:r>
    </w:p>
    <w:p w:rsidR="00A35257" w:rsidRDefault="004443DE">
      <w:r>
        <w:t xml:space="preserve">Should you, as parents/carers, feel your child is mature enough to cope with the responsibility of walking home alone, would you please complete </w:t>
      </w:r>
      <w:r>
        <w:t xml:space="preserve">and return the slip below, giving permission for your child to do so. </w:t>
      </w:r>
    </w:p>
    <w:p w:rsidR="00A35257" w:rsidRDefault="004443DE">
      <w:pPr>
        <w:pBdr>
          <w:bottom w:val="single" w:sz="6" w:space="1" w:color="000000"/>
        </w:pBdr>
      </w:pPr>
      <w:r>
        <w:t xml:space="preserve">No child will be allowed to walk home without prior consent from a parent or guardian. </w:t>
      </w:r>
    </w:p>
    <w:p w:rsidR="00A35257" w:rsidRDefault="004443DE">
      <w:pPr>
        <w:pBdr>
          <w:bottom w:val="single" w:sz="6" w:space="1" w:color="000000"/>
        </w:pBdr>
      </w:pPr>
      <w:r>
        <w:t>Thank you for supporting us in caring for your child.</w:t>
      </w:r>
    </w:p>
    <w:p w:rsidR="00A35257" w:rsidRDefault="00A35257">
      <w:pPr>
        <w:pBdr>
          <w:bottom w:val="single" w:sz="6" w:space="1" w:color="000000"/>
        </w:pBdr>
      </w:pPr>
    </w:p>
    <w:p w:rsidR="00A35257" w:rsidRDefault="00A35257"/>
    <w:p w:rsidR="00A35257" w:rsidRDefault="004443DE">
      <w:r>
        <w:t>I give permission for my child to walk ho</w:t>
      </w:r>
      <w:r>
        <w:t xml:space="preserve">me (or to another specified destination) on their own after school. </w:t>
      </w:r>
    </w:p>
    <w:p w:rsidR="00A35257" w:rsidRDefault="004443DE">
      <w:r>
        <w:t>I have explained to my child the safety aspects of walking home on their own.</w:t>
      </w:r>
    </w:p>
    <w:p w:rsidR="00A35257" w:rsidRDefault="004443DE">
      <w:r>
        <w:t>I take full responsibility for my child once they leave the school premises.</w:t>
      </w:r>
    </w:p>
    <w:p w:rsidR="00A35257" w:rsidRDefault="00A35257"/>
    <w:p w:rsidR="00A35257" w:rsidRDefault="004443DE">
      <w:pPr>
        <w:spacing w:line="480" w:lineRule="auto"/>
        <w:rPr>
          <w:b/>
        </w:rPr>
      </w:pPr>
      <w:r>
        <w:rPr>
          <w:b/>
        </w:rPr>
        <w:t>Child’s Full Name:</w:t>
      </w:r>
    </w:p>
    <w:p w:rsidR="00A35257" w:rsidRDefault="004443DE">
      <w:pPr>
        <w:spacing w:line="480" w:lineRule="auto"/>
        <w:rPr>
          <w:b/>
        </w:rPr>
      </w:pPr>
      <w:r>
        <w:rPr>
          <w:b/>
        </w:rPr>
        <w:t xml:space="preserve">Class: </w:t>
      </w:r>
    </w:p>
    <w:p w:rsidR="00A35257" w:rsidRDefault="004443DE">
      <w:pPr>
        <w:spacing w:line="480" w:lineRule="auto"/>
        <w:rPr>
          <w:b/>
        </w:rPr>
      </w:pPr>
      <w:r>
        <w:rPr>
          <w:b/>
        </w:rPr>
        <w:t>Plea</w:t>
      </w:r>
      <w:r>
        <w:rPr>
          <w:b/>
        </w:rPr>
        <w:t>se specify day(s) child is allowed to walk home alone:</w:t>
      </w:r>
    </w:p>
    <w:p w:rsidR="00A35257" w:rsidRDefault="004443DE">
      <w:pPr>
        <w:spacing w:line="480" w:lineRule="auto"/>
        <w:rPr>
          <w:b/>
        </w:rPr>
      </w:pPr>
      <w:r>
        <w:rPr>
          <w:b/>
        </w:rPr>
        <w:t xml:space="preserve">Parent/Carer Name (printed): </w:t>
      </w:r>
    </w:p>
    <w:p w:rsidR="00A35257" w:rsidRDefault="004443DE">
      <w:pPr>
        <w:spacing w:line="480" w:lineRule="auto"/>
        <w:rPr>
          <w:b/>
        </w:rPr>
      </w:pPr>
      <w:r>
        <w:rPr>
          <w:b/>
        </w:rPr>
        <w:t xml:space="preserve">Signed: </w:t>
      </w:r>
    </w:p>
    <w:p w:rsidR="00A35257" w:rsidRDefault="004443DE">
      <w:pPr>
        <w:spacing w:line="480" w:lineRule="auto"/>
        <w:rPr>
          <w:b/>
        </w:rPr>
      </w:pPr>
      <w:r>
        <w:rPr>
          <w:b/>
        </w:rPr>
        <w:t>Date:</w:t>
      </w:r>
    </w:p>
    <w:p w:rsidR="00A35257" w:rsidRDefault="004443DE">
      <w:pPr>
        <w:spacing w:line="480" w:lineRule="auto"/>
        <w:rPr>
          <w:b/>
        </w:rPr>
      </w:pPr>
      <w:r>
        <w:rPr>
          <w:b/>
        </w:rPr>
        <w:t>Specified location if other than home:</w:t>
      </w:r>
      <w:r>
        <w:rPr>
          <w:b/>
        </w:rPr>
        <w:br/>
      </w:r>
    </w:p>
    <w:p w:rsidR="00A35257" w:rsidRDefault="00A35257"/>
    <w:sectPr w:rsidR="00A35257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443DE">
      <w:pPr>
        <w:spacing w:after="0" w:line="240" w:lineRule="auto"/>
      </w:pPr>
      <w:r>
        <w:separator/>
      </w:r>
    </w:p>
  </w:endnote>
  <w:endnote w:type="continuationSeparator" w:id="0">
    <w:p w:rsidR="00000000" w:rsidRDefault="00444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443D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4443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A35257"/>
    <w:rsid w:val="004443DE"/>
    <w:rsid w:val="00A3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686856-08BC-44DE-975E-00E92E7D2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office04</dc:creator>
  <cp:lastModifiedBy>Kyleah Widdicombe</cp:lastModifiedBy>
  <cp:revision>2</cp:revision>
  <cp:lastPrinted>2018-09-03T15:27:00Z</cp:lastPrinted>
  <dcterms:created xsi:type="dcterms:W3CDTF">2020-09-02T07:42:00Z</dcterms:created>
  <dcterms:modified xsi:type="dcterms:W3CDTF">2020-09-02T07:42:00Z</dcterms:modified>
</cp:coreProperties>
</file>